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4A3DA36" w14:textId="33DA4A3A" w:rsidR="00C87ADA" w:rsidRPr="00C87ADA" w:rsidRDefault="005610D6" w:rsidP="00D9769E">
      <w:pPr>
        <w:pStyle w:val="ConsPlusTitle"/>
        <w:spacing w:after="480" w:line="240" w:lineRule="exact"/>
        <w:ind w:right="5384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0517B8BA">
                <wp:simplePos x="0" y="0"/>
                <wp:positionH relativeFrom="page">
                  <wp:posOffset>5305425</wp:posOffset>
                </wp:positionH>
                <wp:positionV relativeFrom="page">
                  <wp:posOffset>2828924</wp:posOffset>
                </wp:positionV>
                <wp:extent cx="1267460" cy="24574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2DCE07BD" w:rsidR="00E435AF" w:rsidRPr="00536A81" w:rsidRDefault="005610D6" w:rsidP="00536A81">
                            <w:pPr>
                              <w:jc w:val="center"/>
                            </w:pPr>
                            <w:r>
                              <w:t>460</w:t>
                            </w:r>
                            <w:r w:rsidR="00CD6873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.75pt;width:99.8pt;height:1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ORrAIAAKo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" filled="f" stroked="f">
                <v:textbox inset="0,0,0,0">
                  <w:txbxContent>
                    <w:p w14:paraId="11AAA5B3" w14:textId="2DCE07BD" w:rsidR="00E435AF" w:rsidRPr="00536A81" w:rsidRDefault="005610D6" w:rsidP="00536A81">
                      <w:pPr>
                        <w:jc w:val="center"/>
                      </w:pPr>
                      <w:r>
                        <w:t>460</w:t>
                      </w:r>
                      <w:r w:rsidR="00CD6873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2E91B3F3">
                <wp:simplePos x="0" y="0"/>
                <wp:positionH relativeFrom="page">
                  <wp:posOffset>1581150</wp:posOffset>
                </wp:positionH>
                <wp:positionV relativeFrom="page">
                  <wp:posOffset>2838450</wp:posOffset>
                </wp:positionV>
                <wp:extent cx="1278255" cy="23622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0137C95B" w:rsidR="00E435AF" w:rsidRPr="00C06726" w:rsidRDefault="005610D6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3.5pt;width:100.65pt;height:18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pch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fU8CG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" filled="f" stroked="f">
                <v:textbox inset="0,0,0,0">
                  <w:txbxContent>
                    <w:p w14:paraId="4EC74388" w14:textId="0137C95B" w:rsidR="00E435AF" w:rsidRPr="00C06726" w:rsidRDefault="005610D6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B81" w:rsidRPr="00F438EE">
        <w:rPr>
          <w:noProof/>
        </w:rPr>
        <w:drawing>
          <wp:anchor distT="0" distB="0" distL="114300" distR="114300" simplePos="0" relativeHeight="251657727" behindDoc="0" locked="0" layoutInCell="1" allowOverlap="1" wp14:anchorId="37EBB3AD" wp14:editId="2E64411E">
            <wp:simplePos x="0" y="0"/>
            <wp:positionH relativeFrom="page">
              <wp:posOffset>876300</wp:posOffset>
            </wp:positionH>
            <wp:positionV relativeFrom="page">
              <wp:posOffset>647700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443AF7">
        <w:rPr>
          <w:rFonts w:ascii="Times New Roman" w:hAnsi="Times New Roman" w:cs="Times New Roman"/>
          <w:noProof/>
          <w:sz w:val="28"/>
          <w:szCs w:val="28"/>
        </w:rPr>
        <w:t xml:space="preserve">деревни </w:t>
      </w:r>
      <w:r w:rsidR="008026B9">
        <w:rPr>
          <w:rFonts w:ascii="Times New Roman" w:hAnsi="Times New Roman" w:cs="Times New Roman"/>
          <w:noProof/>
          <w:sz w:val="28"/>
          <w:szCs w:val="28"/>
        </w:rPr>
        <w:t>Большая Мось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bookmarkEnd w:id="0"/>
    <w:p w14:paraId="6CF7191D" w14:textId="66C64D91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443AF7" w:rsidRPr="00443AF7">
        <w:rPr>
          <w:szCs w:val="28"/>
        </w:rPr>
        <w:t xml:space="preserve">деревни </w:t>
      </w:r>
      <w:r w:rsidR="008026B9">
        <w:rPr>
          <w:szCs w:val="28"/>
        </w:rPr>
        <w:t>Большая Мось</w:t>
      </w:r>
      <w:r w:rsidR="00443AF7" w:rsidRPr="00443AF7">
        <w:rPr>
          <w:szCs w:val="28"/>
        </w:rPr>
        <w:t xml:space="preserve"> </w:t>
      </w:r>
      <w:r w:rsidR="004571AD" w:rsidRPr="004571AD">
        <w:rPr>
          <w:szCs w:val="28"/>
        </w:rPr>
        <w:t>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</w:t>
      </w:r>
      <w:r w:rsidR="008026B9">
        <w:rPr>
          <w:szCs w:val="28"/>
        </w:rPr>
        <w:t>0</w:t>
      </w:r>
      <w:r w:rsidR="001E5D8A">
        <w:rPr>
          <w:szCs w:val="28"/>
        </w:rPr>
        <w:t xml:space="preserve">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0C7977D2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8026B9">
        <w:rPr>
          <w:szCs w:val="28"/>
        </w:rPr>
        <w:t xml:space="preserve">02 </w:t>
      </w:r>
      <w:r w:rsidR="00F6546C">
        <w:rPr>
          <w:szCs w:val="28"/>
        </w:rPr>
        <w:t>мая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1</w:t>
      </w:r>
      <w:r w:rsidR="008026B9">
        <w:rPr>
          <w:szCs w:val="28"/>
        </w:rPr>
        <w:t>9</w:t>
      </w:r>
      <w:r w:rsidRPr="00D758EC">
        <w:rPr>
          <w:szCs w:val="28"/>
        </w:rPr>
        <w:t xml:space="preserve"> часов 00 минут </w:t>
      </w:r>
      <w:r w:rsidR="009D22A3" w:rsidRPr="009D22A3">
        <w:rPr>
          <w:szCs w:val="28"/>
        </w:rPr>
        <w:t xml:space="preserve">у дома № </w:t>
      </w:r>
      <w:r w:rsidR="009D22A3">
        <w:rPr>
          <w:szCs w:val="28"/>
        </w:rPr>
        <w:t>25</w:t>
      </w:r>
      <w:r w:rsidR="009D22A3" w:rsidRPr="009D22A3">
        <w:rPr>
          <w:szCs w:val="28"/>
        </w:rPr>
        <w:t xml:space="preserve"> по улице </w:t>
      </w:r>
      <w:r w:rsidR="009D22A3">
        <w:rPr>
          <w:szCs w:val="28"/>
        </w:rPr>
        <w:t>Мирная деревни Большая Мось</w:t>
      </w:r>
      <w:r w:rsidR="009D22A3" w:rsidRPr="009D22A3">
        <w:rPr>
          <w:szCs w:val="28"/>
        </w:rPr>
        <w:t xml:space="preserve"> Пермского муниципального округа Пермского </w:t>
      </w:r>
      <w:r w:rsidR="009D22A3" w:rsidRPr="009D22A3">
        <w:rPr>
          <w:szCs w:val="28"/>
        </w:rPr>
        <w:lastRenderedPageBreak/>
        <w:t xml:space="preserve">края </w:t>
      </w:r>
      <w:r w:rsidRPr="00D758EC">
        <w:rPr>
          <w:szCs w:val="28"/>
        </w:rPr>
        <w:t xml:space="preserve">сход граждан по вопросу введения и использования средств самообложения граждан на части территории населенного пункта </w:t>
      </w:r>
      <w:r w:rsidR="00443AF7">
        <w:rPr>
          <w:szCs w:val="28"/>
        </w:rPr>
        <w:t xml:space="preserve">деревня </w:t>
      </w:r>
      <w:r w:rsidR="009D22A3">
        <w:rPr>
          <w:szCs w:val="28"/>
        </w:rPr>
        <w:t xml:space="preserve">Большая Мось </w:t>
      </w:r>
      <w:r w:rsidR="00234324" w:rsidRPr="00234324">
        <w:rPr>
          <w:szCs w:val="28"/>
        </w:rPr>
        <w:t>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6410EEEE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443AF7" w:rsidRPr="00443AF7">
        <w:rPr>
          <w:szCs w:val="28"/>
        </w:rPr>
        <w:t xml:space="preserve">деревня </w:t>
      </w:r>
      <w:r w:rsidR="00DF5D1E">
        <w:rPr>
          <w:szCs w:val="28"/>
        </w:rPr>
        <w:t>Большая Мось</w:t>
      </w:r>
      <w:r w:rsidR="00443AF7" w:rsidRPr="00443AF7">
        <w:rPr>
          <w:szCs w:val="28"/>
        </w:rPr>
        <w:t xml:space="preserve">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68C54A6C" w:rsidR="00D758EC" w:rsidRPr="00D758EC" w:rsidRDefault="0035079A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9769E">
        <w:rPr>
          <w:szCs w:val="28"/>
        </w:rPr>
        <w:t>руппа домов по улицам</w:t>
      </w:r>
      <w:r w:rsidR="00205BDC">
        <w:rPr>
          <w:szCs w:val="28"/>
        </w:rPr>
        <w:t xml:space="preserve"> </w:t>
      </w:r>
      <w:r w:rsidR="00DF5D1E">
        <w:rPr>
          <w:szCs w:val="28"/>
        </w:rPr>
        <w:t>Весенняя, Генерала Раевского, Звёздная, Мирная, Раздольная, Светлая, Центральный переулок, Юбилейная</w:t>
      </w:r>
      <w:r w:rsidR="00205BDC">
        <w:rPr>
          <w:szCs w:val="28"/>
        </w:rPr>
        <w:t xml:space="preserve"> </w:t>
      </w:r>
      <w:r w:rsidR="006506D4">
        <w:rPr>
          <w:szCs w:val="28"/>
        </w:rPr>
        <w:t xml:space="preserve">деревни </w:t>
      </w:r>
      <w:r w:rsidR="00DF5D1E">
        <w:rPr>
          <w:szCs w:val="28"/>
        </w:rPr>
        <w:t>Большая Мось</w:t>
      </w:r>
      <w:r w:rsidR="0065382A"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367DD547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6506D4" w:rsidRPr="006506D4">
        <w:rPr>
          <w:szCs w:val="28"/>
        </w:rPr>
        <w:t xml:space="preserve">деревня </w:t>
      </w:r>
      <w:r w:rsidR="00BD787F">
        <w:rPr>
          <w:szCs w:val="28"/>
        </w:rPr>
        <w:t>Большая Мось</w:t>
      </w:r>
      <w:r w:rsidR="006506D4" w:rsidRPr="006506D4">
        <w:rPr>
          <w:szCs w:val="28"/>
        </w:rPr>
        <w:t xml:space="preserve">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BD787F" w:rsidRPr="00BD787F">
        <w:rPr>
          <w:szCs w:val="28"/>
        </w:rPr>
        <w:t>группа домов по улицам Весенняя, Генерала Раевского, Звёздная, Мирная, Раздольная, Светлая, Центральный переулок, Юбилейная</w:t>
      </w:r>
      <w:r w:rsidR="005E70C0" w:rsidRPr="00BD787F">
        <w:rPr>
          <w:szCs w:val="28"/>
        </w:rPr>
        <w:t>,</w:t>
      </w:r>
      <w:r w:rsidR="005E70C0" w:rsidRPr="005E70C0">
        <w:rPr>
          <w:szCs w:val="28"/>
        </w:rPr>
        <w:t xml:space="preserve"> </w:t>
      </w:r>
      <w:r w:rsidR="0035079A" w:rsidRPr="0035079A">
        <w:rPr>
          <w:szCs w:val="28"/>
        </w:rPr>
        <w:t xml:space="preserve">на устройство уличного освещения </w:t>
      </w:r>
      <w:r w:rsidR="00FD4787">
        <w:rPr>
          <w:szCs w:val="28"/>
        </w:rPr>
        <w:t xml:space="preserve">в </w:t>
      </w:r>
      <w:r w:rsidR="006506D4">
        <w:rPr>
          <w:szCs w:val="28"/>
        </w:rPr>
        <w:t xml:space="preserve">деревне </w:t>
      </w:r>
      <w:r w:rsidR="00BD787F">
        <w:rPr>
          <w:szCs w:val="28"/>
        </w:rPr>
        <w:t>Большая Мось</w:t>
      </w:r>
      <w:r w:rsidR="0035079A" w:rsidRPr="0035079A">
        <w:rPr>
          <w:szCs w:val="28"/>
        </w:rPr>
        <w:t xml:space="preserve">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57D27806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EE743B" w:rsidRPr="00EE743B">
        <w:rPr>
          <w:szCs w:val="28"/>
        </w:rPr>
        <w:t xml:space="preserve">деревня </w:t>
      </w:r>
      <w:r w:rsidR="00BD787F" w:rsidRPr="00BD787F">
        <w:rPr>
          <w:szCs w:val="28"/>
        </w:rPr>
        <w:t>Большая Мось Пермского муниципального округа Пермского края в пределах следующей территории проживания граждан: группа домов по улицам Весенняя, Генерала Раевского, Звёздная, Мирная, Раздольная, Светлая, Центральный переулок, Юбилейная</w:t>
      </w:r>
      <w:r w:rsidRPr="00FB1C3D">
        <w:rPr>
          <w:szCs w:val="28"/>
        </w:rPr>
        <w:t>.</w:t>
      </w:r>
    </w:p>
    <w:p w14:paraId="7CC69A82" w14:textId="76619B05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EE743B">
        <w:rPr>
          <w:szCs w:val="28"/>
        </w:rPr>
        <w:t xml:space="preserve">деревня </w:t>
      </w:r>
      <w:r w:rsidR="00BD787F">
        <w:rPr>
          <w:szCs w:val="28"/>
        </w:rPr>
        <w:t>Большая Мось</w:t>
      </w:r>
      <w:r w:rsidR="00BC41F7" w:rsidRPr="00BC41F7">
        <w:rPr>
          <w:szCs w:val="28"/>
        </w:rPr>
        <w:t xml:space="preserve">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405FC4">
        <w:rPr>
          <w:szCs w:val="28"/>
        </w:rPr>
        <w:t>6</w:t>
      </w:r>
      <w:r w:rsidR="00BD787F">
        <w:rPr>
          <w:szCs w:val="28"/>
        </w:rPr>
        <w:t>1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70714C" w:rsidRPr="00A55AB4">
          <w:rPr>
            <w:rStyle w:val="ab"/>
            <w:color w:val="auto"/>
            <w:szCs w:val="28"/>
            <w:u w:val="none"/>
          </w:rPr>
          <w:t>ru</w:t>
        </w:r>
        <w:proofErr w:type="spellEnd"/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</w:t>
      </w:r>
      <w:r w:rsidRPr="00D758EC">
        <w:rPr>
          <w:szCs w:val="28"/>
        </w:rPr>
        <w:lastRenderedPageBreak/>
        <w:t xml:space="preserve">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>по местному самоуправлению и социальной политике.</w:t>
      </w:r>
    </w:p>
    <w:p w14:paraId="0B17024C" w14:textId="20FB2CC1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5EF0B60A" w14:textId="77777777" w:rsidR="007D5FA9" w:rsidRDefault="007D5FA9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32DDE16B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8D0F37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A050D1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7E826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B7399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51D77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E19AA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296D7D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5461A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0975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C66BC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BF81D1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6ADCA1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F3EBF1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F2A8B3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9C149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E2807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1C1FF5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6768FF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48346F1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3A4C81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EAD2AA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1C938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E8DACE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882B5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569036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C5A6EC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3113E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96917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9642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46F293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B1259C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A3619B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53546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980410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80670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C7E0A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257A04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AAEB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2302EE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59998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9781F1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142769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0345C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F50B50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B6288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0A85B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E668F3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E60F78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6744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050EE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8FE5D3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D87436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514724A" w14:textId="191EE36F" w:rsidR="00984EA0" w:rsidRP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7BD94D4E" w:rsid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t xml:space="preserve">от </w:t>
      </w:r>
      <w:r w:rsidR="005610D6">
        <w:rPr>
          <w:szCs w:val="28"/>
        </w:rPr>
        <w:t xml:space="preserve">23.04.2026 </w:t>
      </w:r>
      <w:r w:rsidRPr="00984EA0">
        <w:rPr>
          <w:szCs w:val="28"/>
        </w:rPr>
        <w:t xml:space="preserve">№ </w:t>
      </w:r>
      <w:r w:rsidR="005610D6">
        <w:rPr>
          <w:szCs w:val="28"/>
        </w:rPr>
        <w:t>460-п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39F2E806" w:rsidR="005142B5" w:rsidRDefault="00602460" w:rsidP="00CD6873">
      <w:pPr>
        <w:spacing w:line="240" w:lineRule="exact"/>
        <w:ind w:firstLine="709"/>
        <w:jc w:val="center"/>
        <w:rPr>
          <w:b/>
          <w:szCs w:val="28"/>
        </w:rPr>
      </w:pPr>
      <w:r w:rsidRPr="00602460">
        <w:rPr>
          <w:b/>
          <w:szCs w:val="28"/>
        </w:rPr>
        <w:t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деревня Большая Мось Пермского муниципального округа Пермского края в пределах следующей территории проживания граждан: группа домов по улицам Весенняя, Генерала Раевского, Звёздная, Мирная, Раздольная, Светлая, Центральный переулок, Юбилейная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3FC4AF1A" w:rsidR="009D747A" w:rsidRDefault="002465A6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Мухина О.О.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1DA422D6" w:rsidR="00A35F69" w:rsidRPr="0045406F" w:rsidRDefault="002465A6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Пищальников В.А.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077F2B2B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2465A6">
              <w:rPr>
                <w:rFonts w:eastAsiaTheme="minorHAnsi"/>
                <w:szCs w:val="28"/>
                <w:lang w:eastAsia="en-US"/>
              </w:rPr>
              <w:t>23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5A314E9F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2465A6">
              <w:rPr>
                <w:rFonts w:eastAsiaTheme="minorHAnsi"/>
                <w:szCs w:val="28"/>
                <w:lang w:eastAsia="en-US"/>
              </w:rPr>
              <w:t xml:space="preserve">Фроловского 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4E5161">
      <w:footerReference w:type="default" r:id="rId10"/>
      <w:pgSz w:w="11906" w:h="16838" w:code="9"/>
      <w:pgMar w:top="1134" w:right="851" w:bottom="1134" w:left="1418" w:header="720" w:footer="6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218F5" w14:textId="77777777" w:rsidR="00B00153" w:rsidRDefault="00B00153" w:rsidP="00DA5614">
      <w:r>
        <w:separator/>
      </w:r>
    </w:p>
  </w:endnote>
  <w:endnote w:type="continuationSeparator" w:id="0">
    <w:p w14:paraId="2FA2976C" w14:textId="77777777" w:rsidR="00B00153" w:rsidRDefault="00B00153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26992A20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5610D6">
      <w:rPr>
        <w:noProof/>
        <w:szCs w:val="28"/>
      </w:rPr>
      <w:t>4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57042" w14:textId="77777777" w:rsidR="00B00153" w:rsidRDefault="00B00153" w:rsidP="00DA5614">
      <w:r>
        <w:separator/>
      </w:r>
    </w:p>
  </w:footnote>
  <w:footnote w:type="continuationSeparator" w:id="0">
    <w:p w14:paraId="1256065E" w14:textId="77777777" w:rsidR="00B00153" w:rsidRDefault="00B00153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1251"/>
    <w:rsid w:val="0004271B"/>
    <w:rsid w:val="00053764"/>
    <w:rsid w:val="0005791D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B4C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970F8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BDC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465A6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079A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24FC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5FC4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3AF7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5884"/>
    <w:rsid w:val="004B6B07"/>
    <w:rsid w:val="004D2AA2"/>
    <w:rsid w:val="004E5161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26691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10D6"/>
    <w:rsid w:val="00562B16"/>
    <w:rsid w:val="00563399"/>
    <w:rsid w:val="005650DE"/>
    <w:rsid w:val="00573952"/>
    <w:rsid w:val="00573AC7"/>
    <w:rsid w:val="00574AAB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2460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37A2E"/>
    <w:rsid w:val="00641BB7"/>
    <w:rsid w:val="00646C78"/>
    <w:rsid w:val="006506D4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37E86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A07C3"/>
    <w:rsid w:val="007A212B"/>
    <w:rsid w:val="007A39D9"/>
    <w:rsid w:val="007A6ABB"/>
    <w:rsid w:val="007B2B65"/>
    <w:rsid w:val="007B45DD"/>
    <w:rsid w:val="007C3B15"/>
    <w:rsid w:val="007C76DD"/>
    <w:rsid w:val="007D5FA9"/>
    <w:rsid w:val="007E1C96"/>
    <w:rsid w:val="007E36BD"/>
    <w:rsid w:val="007E5880"/>
    <w:rsid w:val="007E752F"/>
    <w:rsid w:val="007E7EDD"/>
    <w:rsid w:val="007F20F6"/>
    <w:rsid w:val="007F56A1"/>
    <w:rsid w:val="008026B9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49DC"/>
    <w:rsid w:val="00875709"/>
    <w:rsid w:val="0088484F"/>
    <w:rsid w:val="00885097"/>
    <w:rsid w:val="00887289"/>
    <w:rsid w:val="0089065C"/>
    <w:rsid w:val="00894928"/>
    <w:rsid w:val="0089774D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2A3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153"/>
    <w:rsid w:val="00B002ED"/>
    <w:rsid w:val="00B03348"/>
    <w:rsid w:val="00B108A0"/>
    <w:rsid w:val="00B11C01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87207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D787F"/>
    <w:rsid w:val="00BE00E6"/>
    <w:rsid w:val="00BE0AB3"/>
    <w:rsid w:val="00BE4950"/>
    <w:rsid w:val="00BF0E9B"/>
    <w:rsid w:val="00C000CF"/>
    <w:rsid w:val="00C06726"/>
    <w:rsid w:val="00C10EEC"/>
    <w:rsid w:val="00C11508"/>
    <w:rsid w:val="00C210E9"/>
    <w:rsid w:val="00C2192E"/>
    <w:rsid w:val="00C21B12"/>
    <w:rsid w:val="00C22124"/>
    <w:rsid w:val="00C33B4D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01DC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3290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9769E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DF5D1E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E743B"/>
    <w:rsid w:val="00EF136B"/>
    <w:rsid w:val="00F02BBC"/>
    <w:rsid w:val="00F04B81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546C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4787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3B3F-D9E8-4E22-9994-A173EA53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2026-04-24T05:06:00Z</cp:lastPrinted>
  <dcterms:created xsi:type="dcterms:W3CDTF">2026-04-27T05:43:00Z</dcterms:created>
  <dcterms:modified xsi:type="dcterms:W3CDTF">2026-04-27T05:43:00Z</dcterms:modified>
</cp:coreProperties>
</file>